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>для закупки № </w:t>
      </w:r>
      <w:r w:rsidRPr="000E12CD">
        <w:t>0318300008824000575</w:t>
      </w:r>
      <w:r w:rsidRPr="00A40B6D">
        <w:t xml:space="preserve">  </w:t>
      </w:r>
    </w:p>
    <w:p w:rsidR="00183195" w:rsidRPr="00D83DC2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p w:rsidR="00183195" w:rsidRPr="0056601C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5"/>
        <w:gridCol w:w="6467"/>
      </w:tblGrid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2C40F2" w:rsidRDefault="00183195" w:rsidP="00D83DC2">
            <w:pPr>
              <w:rPr>
                <w:lang w:val="en-US"/>
              </w:rPr>
            </w:pPr>
            <w:r w:rsidRPr="002C40F2">
              <w:t>0318300008824000575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</w:t>
            </w:r>
            <w:r w:rsidRPr="0056601C">
              <w:t>п</w:t>
            </w:r>
            <w:r w:rsidRPr="0056601C">
              <w:t>ки</w:t>
            </w:r>
          </w:p>
        </w:tc>
        <w:tc>
          <w:tcPr>
            <w:tcW w:w="0" w:type="auto"/>
            <w:vAlign w:val="center"/>
          </w:tcPr>
          <w:p w:rsidR="00183195" w:rsidRPr="005422F7" w:rsidRDefault="00183195" w:rsidP="00D83DC2">
            <w:pPr>
              <w:rPr>
                <w:lang w:val="en-US"/>
              </w:rPr>
            </w:pPr>
            <w:r w:rsidRPr="002C40F2">
              <w:t>Приобретение щебня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</w:t>
            </w:r>
            <w:r w:rsidRPr="0056601C">
              <w:t>в</w:t>
            </w:r>
            <w:r w:rsidRPr="0056601C">
              <w:t>щика (подрядчика, исполн</w:t>
            </w:r>
            <w:r w:rsidRPr="0056601C">
              <w:t>и</w:t>
            </w:r>
            <w:r w:rsidRPr="0056601C">
              <w:t>теля)</w:t>
            </w:r>
          </w:p>
        </w:tc>
        <w:tc>
          <w:tcPr>
            <w:tcW w:w="0" w:type="auto"/>
            <w:vAlign w:val="center"/>
          </w:tcPr>
          <w:p w:rsidR="005422F7" w:rsidRPr="002C40F2" w:rsidRDefault="005422F7" w:rsidP="00D83DC2">
            <w:pPr>
              <w:rPr>
                <w:lang w:val="en-US"/>
              </w:rPr>
            </w:pPr>
            <w:r w:rsidRPr="002C40F2">
              <w:t>Электронный аукцион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F3646F" w:rsidP="00D83DC2">
            <w:r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745227" w:rsidP="00D83DC2">
            <w:r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Pr="00CA06D9" w:rsidRDefault="005422F7" w:rsidP="00D83DC2">
            <w:r w:rsidRPr="00B31262">
              <w:t>Уполномоченный орган</w:t>
            </w:r>
          </w:p>
          <w:p w:rsidR="005422F7" w:rsidRPr="00CA06D9" w:rsidRDefault="005422F7" w:rsidP="00D83DC2">
            <w:r w:rsidRPr="00A730D2">
              <w:t>МУНИЦИПАЛЬНОЕ КАЗЕННОЕ УЧРЕЖДЕНИЕ "МУН</w:t>
            </w:r>
            <w:r w:rsidRPr="00A730D2">
              <w:t>И</w:t>
            </w:r>
            <w:r w:rsidRPr="00A730D2">
              <w:t>ЦИПАЛЬНЫЙ ЗАКАЗ" МУНИЦИПАЛЬНОГО ОБРАЗ</w:t>
            </w:r>
            <w:r w:rsidRPr="00A730D2">
              <w:t>О</w:t>
            </w:r>
            <w:r w:rsidRPr="00A730D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</w:t>
            </w:r>
            <w:r w:rsidRPr="0056601C">
              <w:t>ю</w:t>
            </w:r>
            <w:r w:rsidRPr="0056601C">
              <w:t>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МУНИЦИПАЛЬНОЕ КАЗЕННОЕ УЧРЕЖДЕНИЕ "МУН</w:t>
            </w:r>
            <w:r w:rsidRPr="00B31262">
              <w:t>И</w:t>
            </w:r>
            <w:r w:rsidRPr="00B31262">
              <w:t>ЦИПАЛЬНЫЙ ЗАКАЗ" МУНИЦИПАЛЬНОГО ОБРАЗ</w:t>
            </w:r>
            <w:r w:rsidRPr="00B31262">
              <w:t>О</w:t>
            </w:r>
            <w:r w:rsidRPr="00B3126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proofErr w:type="spellStart"/>
            <w:r w:rsidRPr="00B31262">
              <w:t>Ярлыкова</w:t>
            </w:r>
            <w:proofErr w:type="spellEnd"/>
            <w:r>
              <w:t> </w:t>
            </w:r>
            <w:r w:rsidRPr="00B31262">
              <w:t>Юлия</w:t>
            </w:r>
            <w:r>
              <w:t> </w:t>
            </w:r>
            <w:proofErr w:type="spellStart"/>
            <w:r w:rsidRPr="00B31262">
              <w:t>Хизировна</w:t>
            </w:r>
            <w:proofErr w:type="spellEnd"/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7-861-4854878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 xml:space="preserve">Заказчик: </w:t>
            </w:r>
            <w:proofErr w:type="gramStart"/>
            <w:r>
              <w:t>Администрация Темрюкского городского посел</w:t>
            </w:r>
            <w:r>
              <w:t>е</w:t>
            </w:r>
            <w:r>
              <w:t>ния Темрюкского района ИНН 2352038000 Место нахожд</w:t>
            </w:r>
            <w:r>
              <w:t>е</w:t>
            </w:r>
            <w:r>
              <w:t>ние: 353500 Краснодарский край, Темрюкский район, г. Т</w:t>
            </w:r>
            <w:r>
              <w:t>е</w:t>
            </w:r>
            <w:r>
              <w:t>мрюк, ул. Ленина, 48 Почтовый адрес: 353500 Краснода</w:t>
            </w:r>
            <w:r>
              <w:t>р</w:t>
            </w:r>
            <w:r>
              <w:t>ский край, Темрюкский район, г. Темрюк, ул. Ленина, 48 А</w:t>
            </w:r>
            <w:r>
              <w:t>д</w:t>
            </w:r>
            <w:r>
              <w:t>рес электронной почты: torgi-tem@mail.ru Контактный тел</w:t>
            </w:r>
            <w:r>
              <w:t>е</w:t>
            </w:r>
            <w:r>
              <w:t xml:space="preserve">фон: +7 (861-48) 4-42-04 Ответственное должностное лицо заказчика - </w:t>
            </w:r>
            <w:proofErr w:type="spellStart"/>
            <w:r>
              <w:t>Узунов</w:t>
            </w:r>
            <w:proofErr w:type="spellEnd"/>
            <w:r>
              <w:t xml:space="preserve"> Дмитрий Николаевич, заместитель главы Темрюкского городского поселения Темрюкского района.</w:t>
            </w:r>
            <w:proofErr w:type="gramEnd"/>
            <w:r>
              <w:t xml:space="preserve"> Контактное лицо заказчика: Антонова Евгения Анатольевна. </w:t>
            </w:r>
            <w:r>
              <w:lastRenderedPageBreak/>
              <w:t xml:space="preserve">Внимание! </w:t>
            </w:r>
            <w:proofErr w:type="gramStart"/>
            <w:r>
              <w:t>За нарушение требований антимонопольного з</w:t>
            </w:r>
            <w:r>
              <w:t>а</w:t>
            </w:r>
            <w:r>
              <w:t>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      </w:r>
            <w:proofErr w:type="gramEnd"/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5422F7" w:rsidP="00D83DC2">
            <w:r w:rsidRPr="003104C6">
              <w:t>21.08.2024 09:00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21.08.2024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</w:t>
            </w:r>
            <w:r w:rsidRPr="00AD2926">
              <w:t>е</w:t>
            </w:r>
            <w:r w:rsidRPr="00AD2926">
              <w:t>деления поставщика (подря</w:t>
            </w:r>
            <w:r w:rsidRPr="00AD2926">
              <w:t>д</w:t>
            </w:r>
            <w:r w:rsidRPr="00AD2926">
              <w:t>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5422F7" w:rsidP="00D83DC2">
            <w:r>
              <w:rPr>
                <w:lang w:val="en-US"/>
              </w:rPr>
              <w:t>22.08.2024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5422F7" w:rsidP="00D83DC2">
            <w:r>
              <w:t>Начальная (максимальная) ц</w:t>
            </w:r>
            <w:r>
              <w:t>е</w:t>
            </w:r>
            <w:r>
              <w:t>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5422F7" w:rsidP="00D83DC2">
            <w:r w:rsidRPr="00A510DC">
              <w:t>2 116 670.00</w:t>
            </w:r>
            <w:r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</w:t>
            </w:r>
            <w:r w:rsidRPr="0056601C">
              <w:t>а</w:t>
            </w:r>
            <w:r w:rsidRPr="0056601C">
              <w:t>купки</w:t>
            </w:r>
          </w:p>
        </w:tc>
        <w:tc>
          <w:tcPr>
            <w:tcW w:w="0" w:type="auto"/>
            <w:vAlign w:val="center"/>
          </w:tcPr>
          <w:p w:rsidR="005422F7" w:rsidRPr="00371480" w:rsidRDefault="005422F7" w:rsidP="00D83DC2">
            <w:r w:rsidRPr="00E00DDF">
              <w:t>243235203800023520100100750020812244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56601C">
              <w:rPr>
                <w:b/>
                <w:bCs/>
              </w:rPr>
              <w:t>1 </w:t>
            </w:r>
            <w:r w:rsidRPr="00DF050C">
              <w:rPr>
                <w:b/>
                <w:bCs/>
              </w:rPr>
              <w:t>АДМИНИСТРАЦИЯ Т</w:t>
            </w:r>
            <w:r w:rsidRPr="00DF050C">
              <w:rPr>
                <w:b/>
                <w:bCs/>
              </w:rPr>
              <w:t>Е</w:t>
            </w:r>
            <w:r w:rsidRPr="00DF050C">
              <w:rPr>
                <w:b/>
                <w:bCs/>
              </w:rPr>
              <w:t>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ED2B8C"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183195" w:rsidP="000E45BC">
            <w:r w:rsidRPr="00A510DC">
              <w:t>2 116 670.00</w:t>
            </w:r>
            <w:r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745227" w:rsidP="008B6A34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3D69FE" w:rsidP="000E45BC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96" w:type="pct"/>
          </w:tcPr>
          <w:p w:rsidR="003D69FE" w:rsidRPr="0027721F" w:rsidRDefault="003D69FE" w:rsidP="000E45BC">
            <w:r w:rsidRPr="0027721F">
              <w:t>28.12.2024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3D69FE" w:rsidP="000E45BC">
            <w:r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CA06D9" w:rsidRDefault="00594394" w:rsidP="004E30FE">
            <w:r w:rsidRPr="00CA06D9">
              <w:t>03651101</w:t>
            </w:r>
            <w:r w:rsidR="007F6DF4" w:rsidRPr="00CA06D9">
              <w:t>:Российская Федерация/Муниципальные образования Краснодарского края/Муниципальные районы Краснодарского края/Темрюкский муниципальный район/Городские поселения Темрюкского муниципального района/Темрюкское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Закупка за счет собственных средств организации</w:t>
            </w:r>
          </w:p>
        </w:tc>
        <w:tc>
          <w:tcPr>
            <w:tcW w:w="2996" w:type="pct"/>
          </w:tcPr>
          <w:p w:rsidR="003D69FE" w:rsidRDefault="00594394" w:rsidP="000E45BC">
            <w:r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1863"/>
        <w:gridCol w:w="1863"/>
        <w:gridCol w:w="1863"/>
        <w:gridCol w:w="2886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lastRenderedPageBreak/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Сумма на последующие 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183195" w:rsidP="000E45BC">
            <w:pPr>
              <w:rPr>
                <w:lang w:val="en-US"/>
              </w:rPr>
            </w:pPr>
            <w:r w:rsidRPr="002D63E8">
              <w:t>2 116 670,00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2 116 670,00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B81D3E" w:rsidRDefault="00B81D3E" w:rsidP="00183195">
      <w:pPr>
        <w:rPr>
          <w:b/>
          <w:bCs/>
        </w:rPr>
      </w:pPr>
      <w:r w:rsidRPr="00290ABC">
        <w:rPr>
          <w:b/>
          <w:bCs/>
        </w:rPr>
        <w:t>Контракт не разделен на 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99204096410220150244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2 116 670,00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2 116 670,00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494DC6">
              <w:t>Поставка товара осуществляется Поставщиком по а</w:t>
            </w:r>
            <w:r w:rsidRPr="00494DC6">
              <w:t>д</w:t>
            </w:r>
            <w:r w:rsidRPr="00494DC6">
              <w:t>ресу: Краснодарский край, г. Темрюк, ул. Мира, 152.</w:t>
            </w:r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стороннего отказа от исполнения 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2A0081" w:rsidP="004633E4">
            <w:r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Требуется</w:t>
            </w:r>
            <w:r w:rsidRPr="00C23B41">
              <w:t> обеспечение зая</w:t>
            </w:r>
            <w:r w:rsidR="001210FE">
              <w:t>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21 166.70</w:t>
            </w:r>
            <w:r w:rsidRPr="00C23B4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953253" w:rsidP="004633E4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явки на участие в закупке, а также условия гарантии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Обеспечение заявки на участие в закупке предоставл</w:t>
            </w:r>
            <w:r w:rsidRPr="0015115A">
              <w:t>я</w:t>
            </w:r>
            <w:r w:rsidRPr="0015115A">
              <w:t xml:space="preserve">ется в соответствии с требованиями ст. 44 Закона № 44-ФЗ. </w:t>
            </w:r>
            <w:proofErr w:type="gramStart"/>
            <w:r w:rsidRPr="0015115A">
              <w:t>Заявка на участие в закупке обеспечивается одним из следующих способов: а) путем блокирования д</w:t>
            </w:r>
            <w:r w:rsidRPr="0015115A">
              <w:t>е</w:t>
            </w:r>
            <w:r w:rsidRPr="0015115A">
              <w:t>нежных средств, на банковском счете, открытом таким участником в банке, включенном в перечень, утве</w:t>
            </w:r>
            <w:r w:rsidRPr="0015115A">
              <w:t>р</w:t>
            </w:r>
            <w:r w:rsidRPr="0015115A">
              <w:t>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15115A">
              <w:t xml:space="preserve"> системы РФ. Требования к таким банкам, к договору спец. счета, к порядку использов</w:t>
            </w:r>
            <w:r w:rsidRPr="0015115A">
              <w:t>а</w:t>
            </w:r>
            <w:r w:rsidRPr="0015115A">
              <w:t>ния имеющегося у участника закупки банковского сч</w:t>
            </w:r>
            <w:r w:rsidRPr="0015115A">
              <w:t>е</w:t>
            </w:r>
            <w:r w:rsidRPr="0015115A">
              <w:t>та в качестве спец. счета устанавливаются ПП РФ от 30.05.2018 № 626 и ПП РФ от 20.12.2021 № 2369; б) путем предоставления независимой гарантии (НГ), с</w:t>
            </w:r>
            <w:r w:rsidRPr="0015115A">
              <w:t>о</w:t>
            </w:r>
            <w:r w:rsidRPr="0015115A">
              <w:t xml:space="preserve">ответствующей требованиям ст. 45 Закона № 44-ФЗ. Срок действия НГ должен составлять не менее месяца </w:t>
            </w:r>
            <w:proofErr w:type="gramStart"/>
            <w:r w:rsidRPr="0015115A">
              <w:t>с даты окончания</w:t>
            </w:r>
            <w:proofErr w:type="gramEnd"/>
            <w:r w:rsidRPr="0015115A">
              <w:t xml:space="preserve"> срока подачи заявок. Участник закупки для подачи заявки выбирает с использованием эле</w:t>
            </w:r>
            <w:r w:rsidRPr="0015115A">
              <w:t>к</w:t>
            </w:r>
            <w:r w:rsidRPr="0015115A">
              <w:t xml:space="preserve">тронной площадки способ обеспечения заявки путем указания реквизитов спец. счета или указания номера реестровой записи из реестра НГ, размещенного в ЕИС. </w:t>
            </w:r>
            <w:proofErr w:type="gramStart"/>
            <w:r w:rsidRPr="0015115A">
              <w:t>Согласно ПП РФ от 10.04.2023 № 579 участник заку</w:t>
            </w:r>
            <w:r w:rsidRPr="0015115A">
              <w:t>п</w:t>
            </w:r>
            <w:r w:rsidRPr="0015115A">
              <w:lastRenderedPageBreak/>
              <w:t>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</w:t>
            </w:r>
            <w:r w:rsidRPr="0015115A">
              <w:t>е</w:t>
            </w:r>
            <w:r w:rsidRPr="0015115A">
              <w:t>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</w:t>
            </w:r>
            <w:proofErr w:type="gramEnd"/>
            <w:r w:rsidRPr="0015115A">
              <w:t xml:space="preserve"> законодательством РФ уч</w:t>
            </w:r>
            <w:r w:rsidRPr="0015115A">
              <w:t>и</w:t>
            </w:r>
            <w:r w:rsidRPr="0015115A">
              <w:t>тываются операции со средствами, поступающими з</w:t>
            </w:r>
            <w:r w:rsidRPr="0015115A">
              <w:t>а</w:t>
            </w:r>
            <w:r w:rsidRPr="0015115A">
              <w:t>казчику. При этом заявка на участие в закупке должна содержать информацию и документы, подтвержда</w:t>
            </w:r>
            <w:r w:rsidRPr="0015115A">
              <w:t>ю</w:t>
            </w:r>
            <w:r w:rsidRPr="0015115A">
              <w:t>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F621EE" w:rsidP="004633E4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3008" w:type="pct"/>
            <w:vAlign w:val="center"/>
          </w:tcPr>
          <w:p w:rsidR="004D3E17" w:rsidRPr="00277272" w:rsidRDefault="004D3E17" w:rsidP="004633E4">
            <w:r w:rsidRPr="00ED0EA8">
              <w:t>"</w:t>
            </w:r>
            <w:r w:rsidRPr="00277272">
              <w:t>Номер расчётного счёта" 03232643036511011800</w:t>
            </w:r>
          </w:p>
          <w:p w:rsidR="004D3E17" w:rsidRPr="00277272" w:rsidRDefault="004D3E17" w:rsidP="004633E4">
            <w:r w:rsidRPr="00277272">
              <w:t>"Номер лицевого счёта" 05183011360</w:t>
            </w:r>
          </w:p>
          <w:p w:rsidR="004D3E17" w:rsidRPr="00277272" w:rsidRDefault="004D3E17" w:rsidP="004633E4">
            <w:r w:rsidRPr="00277272">
              <w:t>"БИК" 010349101</w:t>
            </w:r>
          </w:p>
          <w:p w:rsidR="004D3E17" w:rsidRPr="00277272" w:rsidRDefault="004D3E17" w:rsidP="004633E4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8F7CD2" w:rsidRDefault="004D3E17" w:rsidP="004633E4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210C90" w:rsidRPr="0056601C" w:rsidTr="00B47314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B22A98" w:rsidRDefault="00210C90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210C90" w:rsidRPr="004520D9" w:rsidRDefault="00210C90" w:rsidP="00CF6146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дохода бюджета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расчётного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ED0EA8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лицевого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03100643000000011800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"БИК"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010349101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"Наименование кредитной орган</w:t>
            </w:r>
            <w:r w:rsidRPr="009D24AB">
              <w:t>и</w:t>
            </w:r>
            <w:r w:rsidRPr="009D24AB">
              <w:t>зации"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proofErr w:type="gramStart"/>
            <w:r w:rsidRPr="00CA06D9">
              <w:t>ЮЖНОЕ</w:t>
            </w:r>
            <w:proofErr w:type="gramEnd"/>
            <w:r w:rsidRPr="00CA06D9">
              <w:t xml:space="preserve"> ГУ БАНКА РОССИИ//УФК по Краснодарскому краю г. Краснодар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корреспондентского счета"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008" w:type="pct"/>
            <w:vAlign w:val="center"/>
          </w:tcPr>
          <w:p w:rsidR="004D3E17" w:rsidRPr="00C90FFD" w:rsidRDefault="004D3E17" w:rsidP="004633E4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B294B" w:rsidRDefault="004D3E17" w:rsidP="004633E4">
            <w:r w:rsidRPr="000B294B">
              <w:rPr>
                <w:color w:val="000000"/>
              </w:rPr>
              <w:t>Порядок обеспечения исполнения контракта, требования к обеспеч</w:t>
            </w:r>
            <w:r w:rsidRPr="000B294B">
              <w:rPr>
                <w:color w:val="000000"/>
              </w:rPr>
              <w:t>е</w:t>
            </w:r>
            <w:r w:rsidRPr="000B294B">
              <w:rPr>
                <w:color w:val="000000"/>
              </w:rPr>
              <w:t>нию</w:t>
            </w:r>
          </w:p>
        </w:tc>
        <w:tc>
          <w:tcPr>
            <w:tcW w:w="3008" w:type="pct"/>
            <w:vAlign w:val="center"/>
          </w:tcPr>
          <w:p w:rsidR="004D3E17" w:rsidRPr="00C64F88" w:rsidRDefault="004D3E17" w:rsidP="004633E4">
            <w:r w:rsidRPr="00C64F88">
              <w:t>Контракт заключается после предоставления участн</w:t>
            </w:r>
            <w:r w:rsidRPr="00C64F88">
              <w:t>и</w:t>
            </w:r>
            <w:r w:rsidRPr="00C64F88">
              <w:t>ком закупки, с которым заключается контракт, обесп</w:t>
            </w:r>
            <w:r w:rsidRPr="00C64F88">
              <w:t>е</w:t>
            </w:r>
            <w:r w:rsidRPr="00C64F88">
              <w:t>чения исполнения контракта в соответствии с требов</w:t>
            </w:r>
            <w:r w:rsidRPr="00C64F88">
              <w:t>а</w:t>
            </w:r>
            <w:r w:rsidRPr="00C64F88">
              <w:t>ниями статьи 96 Федерального закона от 05.04.2013 № 44-ФЗ «О контрактной системе в сфере закупок тов</w:t>
            </w:r>
            <w:r w:rsidRPr="00C64F88">
              <w:t>а</w:t>
            </w:r>
            <w:r w:rsidRPr="00C64F88">
              <w:t>ров, работ, услуг для обеспечения государственных и муниципальных нужд». Исполнение контракта обесп</w:t>
            </w:r>
            <w:r w:rsidRPr="00C64F88">
              <w:t>е</w:t>
            </w:r>
            <w:r w:rsidRPr="00C64F88">
              <w:t>чивается предоставлением независимой гарантии, с</w:t>
            </w:r>
            <w:r w:rsidRPr="00C64F88">
              <w:t>о</w:t>
            </w:r>
            <w:r w:rsidRPr="00C64F88">
              <w:t>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</w:t>
            </w:r>
            <w:r w:rsidRPr="00C64F88">
              <w:t>е</w:t>
            </w:r>
            <w:r w:rsidRPr="00C64F88">
              <w:t xml:space="preserve">нием денежных средств на указанный заказчиком счет </w:t>
            </w:r>
            <w:r w:rsidRPr="00C64F88">
              <w:lastRenderedPageBreak/>
              <w:t>с указанием назначения платежа «Обеспечение испо</w:t>
            </w:r>
            <w:r w:rsidRPr="00C64F88">
              <w:t>л</w:t>
            </w:r>
            <w:r w:rsidRPr="00C64F88">
              <w:t>нения контракта, № закупки или ИКЗ». Способ обесп</w:t>
            </w:r>
            <w:r w:rsidRPr="00C64F88">
              <w:t>е</w:t>
            </w:r>
            <w:r w:rsidRPr="00C64F88">
              <w:t>чения исполнения контракта определяется участником закупки, с которым заключается контракт, самосто</w:t>
            </w:r>
            <w:r w:rsidRPr="00C64F88">
              <w:t>я</w:t>
            </w:r>
            <w:r w:rsidRPr="00C64F88">
              <w:t>тельно.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90FFD">
              <w:lastRenderedPageBreak/>
              <w:t>Платежные 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4D3E17" w:rsidRPr="003E0C64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4D3E17" w:rsidRPr="003E0C64" w:rsidRDefault="004D3E17" w:rsidP="004633E4">
            <w:r w:rsidRPr="003E0C64">
              <w:t>"БИК" 010349101</w:t>
            </w:r>
          </w:p>
          <w:p w:rsidR="004D3E17" w:rsidRPr="003E0C64" w:rsidRDefault="004D3E17" w:rsidP="004633E4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C90FFD" w:rsidRDefault="004D3E17" w:rsidP="004633E4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3E0C64">
              <w:t>Обеспечение гарантийных обяз</w:t>
            </w:r>
            <w:r w:rsidRPr="003E0C64">
              <w:t>а</w:t>
            </w:r>
            <w:r w:rsidRPr="003E0C64">
              <w:t>тельств не требуется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Информация о банковском и (или) казначейском сопровожд</w:t>
            </w:r>
            <w:r w:rsidRPr="0056601C">
              <w:rPr>
                <w:b/>
                <w:bCs/>
              </w:rPr>
              <w:t>е</w:t>
            </w:r>
            <w:r w:rsidRPr="0056601C">
              <w:rPr>
                <w:b/>
                <w:bCs/>
              </w:rPr>
              <w:t>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4D3E17" w:rsidP="004633E4">
            <w:r w:rsidRPr="003A2E9B">
              <w:t>Банковское или казначейское с</w:t>
            </w:r>
            <w:r w:rsidRPr="003A2E9B">
              <w:t>о</w:t>
            </w:r>
            <w:r w:rsidRPr="003A2E9B">
              <w:t>провождение контракта не требуе</w:t>
            </w:r>
            <w:r w:rsidRPr="003A2E9B">
              <w:t>т</w:t>
            </w:r>
            <w:r w:rsidRPr="003A2E9B">
              <w:t>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Pr>
              <w:rPr>
                <w:lang w:val="en-US"/>
              </w:rPr>
            </w:pPr>
            <w:r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83195" w:rsidRPr="0056601C" w:rsidTr="00FC7084">
        <w:tc>
          <w:tcPr>
            <w:tcW w:w="0" w:type="auto"/>
          </w:tcPr>
          <w:p w:rsidR="00183195" w:rsidRDefault="00183195" w:rsidP="000E45BC">
            <w:pPr>
              <w:ind w:left="57" w:right="57"/>
              <w:rPr>
                <w:b/>
                <w:bCs/>
              </w:rPr>
            </w:pPr>
            <w:r w:rsidRPr="00882A53">
              <w:rPr>
                <w:b/>
                <w:bCs/>
              </w:rPr>
              <w:lastRenderedPageBreak/>
              <w:t>Объект закуп</w:t>
            </w:r>
            <w:r w:rsidRPr="0056601C">
              <w:rPr>
                <w:b/>
                <w:bCs/>
              </w:rPr>
              <w:t>ки</w:t>
            </w:r>
          </w:p>
          <w:p w:rsidR="00183195" w:rsidRDefault="00183195" w:rsidP="000E45BC">
            <w:pPr>
              <w:ind w:left="57" w:right="57"/>
              <w:rPr>
                <w:b/>
                <w:bCs/>
              </w:rPr>
            </w:pPr>
          </w:p>
        </w:tc>
      </w:tr>
      <w:tr w:rsidR="00183195" w:rsidRPr="0056601C" w:rsidTr="00FC7084">
        <w:tc>
          <w:tcPr>
            <w:tcW w:w="0" w:type="auto"/>
          </w:tcPr>
          <w:p w:rsidR="00183195" w:rsidRPr="0056601C" w:rsidRDefault="00183195" w:rsidP="000E45BC">
            <w:pPr>
              <w:jc w:val="right"/>
            </w:pPr>
            <w:r w:rsidRPr="0056601C">
              <w:t>Российский рубль</w:t>
            </w:r>
          </w:p>
        </w:tc>
      </w:tr>
    </w:tbl>
    <w:p w:rsidR="0090730D" w:rsidRDefault="0090730D" w:rsidP="0090730D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62"/>
        <w:gridCol w:w="1230"/>
        <w:gridCol w:w="1457"/>
        <w:gridCol w:w="1457"/>
        <w:gridCol w:w="1457"/>
        <w:gridCol w:w="1457"/>
        <w:gridCol w:w="1936"/>
        <w:gridCol w:w="1144"/>
        <w:gridCol w:w="1113"/>
        <w:gridCol w:w="1009"/>
        <w:gridCol w:w="1062"/>
      </w:tblGrid>
      <w:tr w:rsidR="0089084C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89084C" w:rsidRDefault="0089084C" w:rsidP="00E1640E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89084C" w:rsidRPr="0034558D" w:rsidRDefault="0089084C" w:rsidP="00E1640E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Товар</w:t>
            </w:r>
          </w:p>
        </w:tc>
      </w:tr>
      <w:tr w:rsidR="0089084C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</w:t>
            </w:r>
            <w:r w:rsidRPr="009D67BB">
              <w:rPr>
                <w:sz w:val="20"/>
                <w:szCs w:val="20"/>
              </w:rPr>
              <w:t>а</w:t>
            </w:r>
            <w:r w:rsidRPr="009D67BB">
              <w:rPr>
                <w:sz w:val="20"/>
                <w:szCs w:val="20"/>
              </w:rPr>
              <w:t>ние товара, работы, усл</w:t>
            </w:r>
            <w:r w:rsidRPr="009D67BB">
              <w:rPr>
                <w:sz w:val="20"/>
                <w:szCs w:val="20"/>
              </w:rPr>
              <w:t>у</w:t>
            </w:r>
            <w:r w:rsidRPr="009D67BB">
              <w:rPr>
                <w:sz w:val="20"/>
                <w:szCs w:val="20"/>
              </w:rPr>
              <w:t>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89084C" w:rsidRPr="009D67BB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позиции</w:t>
            </w:r>
          </w:p>
        </w:tc>
        <w:tc>
          <w:tcPr>
            <w:tcW w:w="2057" w:type="pct"/>
            <w:gridSpan w:val="4"/>
            <w:vAlign w:val="center"/>
          </w:tcPr>
          <w:p w:rsidR="0089084C" w:rsidRDefault="0089084C" w:rsidP="00E1640E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89084C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89084C" w:rsidRPr="004E6419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5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ство</w:t>
            </w:r>
          </w:p>
        </w:tc>
        <w:tc>
          <w:tcPr>
            <w:tcW w:w="30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</w:t>
            </w:r>
            <w:r w:rsidRPr="000B294B">
              <w:rPr>
                <w:sz w:val="20"/>
                <w:szCs w:val="20"/>
              </w:rPr>
              <w:t>е</w:t>
            </w:r>
            <w:r w:rsidRPr="000B294B">
              <w:rPr>
                <w:sz w:val="20"/>
                <w:szCs w:val="20"/>
              </w:rPr>
              <w:t>ния</w:t>
            </w:r>
          </w:p>
        </w:tc>
        <w:tc>
          <w:tcPr>
            <w:tcW w:w="354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89084C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</w:t>
            </w:r>
            <w:r w:rsidRPr="005F2167">
              <w:rPr>
                <w:sz w:val="20"/>
                <w:szCs w:val="20"/>
              </w:rPr>
              <w:t>и</w:t>
            </w:r>
            <w:r w:rsidRPr="005F2167">
              <w:rPr>
                <w:sz w:val="20"/>
                <w:szCs w:val="20"/>
              </w:rPr>
              <w:t>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0E7A15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89084C" w:rsidRDefault="0089084C" w:rsidP="00E1640E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Merge w:val="restart"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Щебень</w:t>
            </w:r>
          </w:p>
        </w:tc>
        <w:tc>
          <w:tcPr>
            <w:tcW w:w="367" w:type="pct"/>
            <w:vMerge w:val="restar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08.12.12.140-00000003</w:t>
            </w:r>
          </w:p>
        </w:tc>
        <w:tc>
          <w:tcPr>
            <w:tcW w:w="811" w:type="pct"/>
            <w:vAlign w:val="center"/>
          </w:tcPr>
          <w:p w:rsidR="0089084C" w:rsidRPr="00407935" w:rsidRDefault="0089084C" w:rsidP="00CC26AD">
            <w:pPr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Вид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Гранитный</w:t>
            </w:r>
            <w:proofErr w:type="spellEnd"/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11" w:type="pct"/>
            <w:vAlign w:val="center"/>
          </w:tcPr>
          <w:p w:rsidR="0089084C" w:rsidRPr="00334E3C" w:rsidRDefault="0089084C" w:rsidP="00E1640E">
            <w:pPr>
              <w:jc w:val="center"/>
              <w:rPr>
                <w:sz w:val="20"/>
                <w:szCs w:val="20"/>
              </w:rPr>
            </w:pPr>
            <w:r w:rsidRPr="00CA06D9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7" w:type="pct"/>
            <w:vMerge w:val="restar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</w:t>
            </w:r>
            <w:r w:rsidRPr="00407935">
              <w:rPr>
                <w:sz w:val="20"/>
                <w:szCs w:val="20"/>
              </w:rPr>
              <w:t>А</w:t>
            </w:r>
            <w:r w:rsidRPr="00407935">
              <w:rPr>
                <w:sz w:val="20"/>
                <w:szCs w:val="20"/>
              </w:rPr>
              <w:t>ЦИЯ ТЕМРЮ</w:t>
            </w:r>
            <w:r w:rsidRPr="00407935">
              <w:rPr>
                <w:sz w:val="20"/>
                <w:szCs w:val="20"/>
              </w:rPr>
              <w:t>К</w:t>
            </w:r>
            <w:r w:rsidRPr="00407935">
              <w:rPr>
                <w:sz w:val="20"/>
                <w:szCs w:val="20"/>
              </w:rPr>
              <w:t>СКОГО ГОРО</w:t>
            </w:r>
            <w:r w:rsidRPr="00407935">
              <w:rPr>
                <w:sz w:val="20"/>
                <w:szCs w:val="20"/>
              </w:rPr>
              <w:t>Д</w:t>
            </w:r>
            <w:r w:rsidRPr="00407935">
              <w:rPr>
                <w:sz w:val="20"/>
                <w:szCs w:val="20"/>
              </w:rPr>
              <w:t>СКОГО ПОСЕЛ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НИЯ ТЕМРЮ</w:t>
            </w:r>
            <w:r w:rsidRPr="00407935">
              <w:rPr>
                <w:sz w:val="20"/>
                <w:szCs w:val="20"/>
              </w:rPr>
              <w:t>К</w:t>
            </w:r>
            <w:r w:rsidRPr="00407935">
              <w:rPr>
                <w:sz w:val="20"/>
                <w:szCs w:val="20"/>
              </w:rPr>
              <w:t>СКОГО РАЙОНА</w:t>
            </w:r>
          </w:p>
        </w:tc>
        <w:tc>
          <w:tcPr>
            <w:tcW w:w="367" w:type="pct"/>
            <w:vMerge w:val="restar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Кубич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ский метр</w:t>
            </w:r>
          </w:p>
        </w:tc>
        <w:tc>
          <w:tcPr>
            <w:tcW w:w="367" w:type="pct"/>
            <w:vMerge w:val="restart"/>
            <w:vAlign w:val="center"/>
          </w:tcPr>
          <w:p w:rsidR="0089084C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1 000</w:t>
            </w:r>
          </w:p>
        </w:tc>
        <w:tc>
          <w:tcPr>
            <w:tcW w:w="367" w:type="pct"/>
            <w:vMerge w:val="restar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2116.67</w:t>
            </w:r>
          </w:p>
        </w:tc>
        <w:tc>
          <w:tcPr>
            <w:tcW w:w="367" w:type="pct"/>
            <w:vMerge w:val="restar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2116670.00</w:t>
            </w:r>
          </w:p>
        </w:tc>
      </w:tr>
      <w:tr w:rsidR="0089084C" w:rsidRPr="00407935" w:rsidTr="008227D0">
        <w:tc>
          <w:tcPr>
            <w:tcW w:w="367" w:type="pct"/>
            <w:vMerge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89084C" w:rsidRPr="00CA06D9" w:rsidRDefault="0089084C" w:rsidP="00CC26AD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 xml:space="preserve">Марка по </w:t>
            </w:r>
            <w:proofErr w:type="spellStart"/>
            <w:r w:rsidRPr="00407935">
              <w:rPr>
                <w:sz w:val="20"/>
                <w:szCs w:val="20"/>
              </w:rPr>
              <w:t>др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бимости</w:t>
            </w:r>
            <w:proofErr w:type="spellEnd"/>
            <w:r w:rsidRPr="00407935">
              <w:rPr>
                <w:sz w:val="20"/>
                <w:szCs w:val="20"/>
              </w:rPr>
              <w:t xml:space="preserve"> щебня из плотных горных пород</w:t>
            </w:r>
            <w:r w:rsidRPr="00CA06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  <w:lang w:val="en-US"/>
              </w:rPr>
              <w:t>600</w:t>
            </w: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11" w:type="pct"/>
            <w:vAlign w:val="center"/>
          </w:tcPr>
          <w:p w:rsidR="0089084C" w:rsidRPr="00334E3C" w:rsidRDefault="0089084C" w:rsidP="00E1640E">
            <w:pPr>
              <w:jc w:val="center"/>
              <w:rPr>
                <w:sz w:val="20"/>
                <w:szCs w:val="20"/>
              </w:rPr>
            </w:pPr>
            <w:r w:rsidRPr="00CA06D9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A31C31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Merge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89084C" w:rsidRPr="00407935" w:rsidRDefault="0089084C" w:rsidP="00CC26AD">
            <w:pPr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Фракция (смесь фра</w:t>
            </w:r>
            <w:r w:rsidRPr="00407935">
              <w:rPr>
                <w:sz w:val="20"/>
                <w:szCs w:val="20"/>
              </w:rPr>
              <w:t>к</w:t>
            </w:r>
            <w:r w:rsidRPr="00407935">
              <w:rPr>
                <w:sz w:val="20"/>
                <w:szCs w:val="20"/>
              </w:rPr>
              <w:t xml:space="preserve">ций), </w:t>
            </w:r>
            <w:proofErr w:type="gramStart"/>
            <w:r w:rsidRPr="00407935">
              <w:rPr>
                <w:sz w:val="20"/>
                <w:szCs w:val="20"/>
              </w:rPr>
              <w:t>мм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407935">
              <w:rPr>
                <w:sz w:val="20"/>
                <w:szCs w:val="20"/>
                <w:lang w:val="en-US"/>
              </w:rPr>
              <w:t>св</w:t>
            </w:r>
            <w:proofErr w:type="spellEnd"/>
            <w:proofErr w:type="gramEnd"/>
            <w:r w:rsidRPr="00407935">
              <w:rPr>
                <w:sz w:val="20"/>
                <w:szCs w:val="20"/>
                <w:lang w:val="en-US"/>
              </w:rPr>
              <w:t xml:space="preserve">. 20 </w:t>
            </w:r>
            <w:proofErr w:type="spellStart"/>
            <w:r w:rsidRPr="00407935">
              <w:rPr>
                <w:sz w:val="20"/>
                <w:szCs w:val="20"/>
                <w:lang w:val="en-US"/>
              </w:rPr>
              <w:t>до</w:t>
            </w:r>
            <w:proofErr w:type="spellEnd"/>
            <w:r w:rsidRPr="00407935">
              <w:rPr>
                <w:sz w:val="20"/>
                <w:szCs w:val="20"/>
                <w:lang w:val="en-US"/>
              </w:rPr>
              <w:t xml:space="preserve"> 40</w:t>
            </w: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11" w:type="pct"/>
            <w:vAlign w:val="center"/>
          </w:tcPr>
          <w:p w:rsidR="0089084C" w:rsidRPr="00334E3C" w:rsidRDefault="0089084C" w:rsidP="00E1640E">
            <w:pPr>
              <w:jc w:val="center"/>
              <w:rPr>
                <w:sz w:val="20"/>
                <w:szCs w:val="20"/>
              </w:rPr>
            </w:pPr>
            <w:r w:rsidRPr="00CA06D9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A31C31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</w:tbl>
    <w:p w:rsidR="0090730D" w:rsidRDefault="0090730D" w:rsidP="0090730D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2 116 670,00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Default="00183195" w:rsidP="00CF5350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lastRenderedPageBreak/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8B4D4A" w:rsidRDefault="008B4D4A" w:rsidP="00D3541C">
            <w:r w:rsidRPr="00D1761C">
              <w:t>Преимущество в соответствии с ч. 3 ст. 30 Закона № 44-ФЗ</w:t>
            </w:r>
          </w:p>
          <w:p w:rsidR="008B4D4A" w:rsidRDefault="008B4D4A" w:rsidP="00D3541C">
            <w:r w:rsidRPr="00D1761C">
              <w:t>Участникам, заявки или окончательные предложения к</w:t>
            </w:r>
            <w:r w:rsidRPr="00D1761C">
              <w:t>о</w:t>
            </w:r>
            <w:r w:rsidRPr="00D1761C">
              <w:t>торых содержат предложения о поставке товаров в соо</w:t>
            </w:r>
            <w:r w:rsidRPr="00D1761C">
              <w:t>т</w:t>
            </w:r>
            <w:r w:rsidRPr="00D1761C">
              <w:t>ветствии с приказом Минфина России от 04.06.2018 № 126н – 15.0</w:t>
            </w:r>
            <w:r w:rsidR="003B1477">
              <w:t>%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504310">
              <w:t>1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D3541C">
            <w:r w:rsidRPr="00504310">
              <w:t>2 Единые требования к участникам закупок (в соотве</w:t>
            </w:r>
            <w:r w:rsidRPr="00504310">
              <w:t>т</w:t>
            </w:r>
            <w:r w:rsidRPr="00504310">
              <w:t>ствии с частью 1 статьи 31 Федерального закона № 44-ФЗ)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A510DC">
              <w:t>1</w:t>
            </w:r>
            <w:r w:rsidRPr="008E4AE6">
              <w:t xml:space="preserve">. </w:t>
            </w:r>
            <w:r w:rsidRPr="00A510DC">
              <w:t>Запрет на допуск товаров, работ, услуг при осущест</w:t>
            </w:r>
            <w:r w:rsidRPr="00A510DC">
              <w:t>в</w:t>
            </w:r>
            <w:r w:rsidRPr="00A510DC">
              <w:t>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</w:p>
          <w:p w:rsidR="00183195" w:rsidRDefault="00183195" w:rsidP="00D3541C"/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183195" w:rsidRDefault="00183195" w:rsidP="00183195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"/>
        <w:gridCol w:w="2495"/>
        <w:gridCol w:w="2712"/>
        <w:gridCol w:w="2383"/>
        <w:gridCol w:w="1294"/>
      </w:tblGrid>
      <w:tr w:rsidR="00183195" w:rsidRPr="0093106B" w:rsidTr="00FC7084">
        <w:tc>
          <w:tcPr>
            <w:tcW w:w="578" w:type="pct"/>
          </w:tcPr>
          <w:p w:rsidR="00183195" w:rsidRPr="0093106B" w:rsidRDefault="00183195" w:rsidP="000E45BC">
            <w:pPr>
              <w:jc w:val="center"/>
              <w:rPr>
                <w:sz w:val="20"/>
                <w:szCs w:val="20"/>
              </w:rPr>
            </w:pPr>
            <w:r w:rsidRPr="0093106B">
              <w:rPr>
                <w:b/>
                <w:bCs/>
                <w:sz w:val="20"/>
                <w:szCs w:val="20"/>
              </w:rPr>
              <w:t>Вид треб</w:t>
            </w:r>
            <w:r w:rsidRPr="0093106B">
              <w:rPr>
                <w:b/>
                <w:bCs/>
                <w:sz w:val="20"/>
                <w:szCs w:val="20"/>
              </w:rPr>
              <w:t>о</w:t>
            </w:r>
            <w:r w:rsidRPr="0093106B">
              <w:rPr>
                <w:b/>
                <w:bCs/>
                <w:sz w:val="20"/>
                <w:szCs w:val="20"/>
              </w:rPr>
              <w:t>вания</w:t>
            </w:r>
          </w:p>
        </w:tc>
        <w:tc>
          <w:tcPr>
            <w:tcW w:w="1242" w:type="pct"/>
          </w:tcPr>
          <w:p w:rsidR="00183195" w:rsidRPr="0093106B" w:rsidRDefault="00183195" w:rsidP="000E45BC">
            <w:pPr>
              <w:jc w:val="center"/>
              <w:rPr>
                <w:sz w:val="20"/>
                <w:szCs w:val="20"/>
              </w:rPr>
            </w:pPr>
            <w:r w:rsidRPr="0093106B">
              <w:rPr>
                <w:b/>
                <w:bCs/>
                <w:sz w:val="20"/>
                <w:szCs w:val="20"/>
              </w:rPr>
              <w:t>Нормативно-правовой акт</w:t>
            </w:r>
          </w:p>
        </w:tc>
        <w:tc>
          <w:tcPr>
            <w:tcW w:w="1350" w:type="pct"/>
          </w:tcPr>
          <w:p w:rsidR="00183195" w:rsidRPr="0093106B" w:rsidRDefault="00183195" w:rsidP="000E45BC">
            <w:pPr>
              <w:jc w:val="center"/>
              <w:rPr>
                <w:b/>
                <w:bCs/>
                <w:sz w:val="20"/>
                <w:szCs w:val="20"/>
              </w:rPr>
            </w:pPr>
            <w:r w:rsidRPr="00966961">
              <w:rPr>
                <w:b/>
                <w:sz w:val="20"/>
                <w:szCs w:val="20"/>
              </w:rPr>
              <w:t>Обстоятельства, допуска</w:t>
            </w:r>
            <w:r w:rsidRPr="00966961">
              <w:rPr>
                <w:b/>
                <w:sz w:val="20"/>
                <w:szCs w:val="20"/>
              </w:rPr>
              <w:t>ю</w:t>
            </w:r>
            <w:r w:rsidRPr="00966961">
              <w:rPr>
                <w:b/>
                <w:sz w:val="20"/>
                <w:szCs w:val="20"/>
              </w:rPr>
              <w:t>щие исключение из устано</w:t>
            </w:r>
            <w:r w:rsidRPr="00966961">
              <w:rPr>
                <w:b/>
                <w:sz w:val="20"/>
                <w:szCs w:val="20"/>
              </w:rPr>
              <w:t>в</w:t>
            </w:r>
            <w:r w:rsidRPr="00966961">
              <w:rPr>
                <w:b/>
                <w:sz w:val="20"/>
                <w:szCs w:val="20"/>
              </w:rPr>
              <w:t>ленных запретов или огр</w:t>
            </w:r>
            <w:r w:rsidRPr="00966961">
              <w:rPr>
                <w:b/>
                <w:sz w:val="20"/>
                <w:szCs w:val="20"/>
              </w:rPr>
              <w:t>а</w:t>
            </w:r>
            <w:r w:rsidRPr="00966961">
              <w:rPr>
                <w:b/>
                <w:sz w:val="20"/>
                <w:szCs w:val="20"/>
              </w:rPr>
              <w:t>ничений</w:t>
            </w:r>
          </w:p>
        </w:tc>
        <w:tc>
          <w:tcPr>
            <w:tcW w:w="1186" w:type="pct"/>
          </w:tcPr>
          <w:p w:rsidR="00183195" w:rsidRPr="0093106B" w:rsidRDefault="00183195" w:rsidP="000E45BC">
            <w:pPr>
              <w:jc w:val="center"/>
              <w:rPr>
                <w:sz w:val="20"/>
                <w:szCs w:val="20"/>
              </w:rPr>
            </w:pPr>
            <w:r w:rsidRPr="0093106B">
              <w:rPr>
                <w:b/>
                <w:sz w:val="20"/>
                <w:szCs w:val="20"/>
              </w:rPr>
              <w:t>Обоснование невозмо</w:t>
            </w:r>
            <w:r w:rsidRPr="0093106B">
              <w:rPr>
                <w:b/>
                <w:sz w:val="20"/>
                <w:szCs w:val="20"/>
              </w:rPr>
              <w:t>ж</w:t>
            </w:r>
            <w:r w:rsidRPr="0093106B">
              <w:rPr>
                <w:b/>
                <w:sz w:val="20"/>
                <w:szCs w:val="20"/>
              </w:rPr>
              <w:t>ности соблюдения запр</w:t>
            </w:r>
            <w:r w:rsidRPr="0093106B">
              <w:rPr>
                <w:b/>
                <w:sz w:val="20"/>
                <w:szCs w:val="20"/>
              </w:rPr>
              <w:t>е</w:t>
            </w:r>
            <w:r w:rsidRPr="0093106B">
              <w:rPr>
                <w:b/>
                <w:sz w:val="20"/>
                <w:szCs w:val="20"/>
              </w:rPr>
              <w:t>та, ограничения допуска</w:t>
            </w:r>
          </w:p>
        </w:tc>
        <w:tc>
          <w:tcPr>
            <w:tcW w:w="645" w:type="pct"/>
          </w:tcPr>
          <w:p w:rsidR="00183195" w:rsidRPr="0093106B" w:rsidRDefault="00183195" w:rsidP="000E45BC">
            <w:pPr>
              <w:jc w:val="center"/>
              <w:rPr>
                <w:sz w:val="20"/>
                <w:szCs w:val="20"/>
              </w:rPr>
            </w:pPr>
            <w:r w:rsidRPr="0093106B"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183195" w:rsidRPr="0093106B" w:rsidTr="00FC7084">
        <w:tc>
          <w:tcPr>
            <w:tcW w:w="578" w:type="pct"/>
          </w:tcPr>
          <w:p w:rsidR="00183195" w:rsidRPr="0093106B" w:rsidRDefault="00183195" w:rsidP="000E45BC">
            <w:pPr>
              <w:rPr>
                <w:sz w:val="20"/>
                <w:szCs w:val="20"/>
                <w:lang w:val="en-US"/>
              </w:rPr>
            </w:pPr>
            <w:r w:rsidRPr="0093106B">
              <w:rPr>
                <w:sz w:val="20"/>
                <w:szCs w:val="20"/>
              </w:rPr>
              <w:t>Ограничение допуска</w:t>
            </w:r>
          </w:p>
        </w:tc>
        <w:tc>
          <w:tcPr>
            <w:tcW w:w="1242" w:type="pct"/>
          </w:tcPr>
          <w:p w:rsidR="00183195" w:rsidRPr="00CA06D9" w:rsidRDefault="00183195" w:rsidP="000E45BC">
            <w:pPr>
              <w:rPr>
                <w:sz w:val="20"/>
                <w:szCs w:val="20"/>
              </w:rPr>
            </w:pPr>
            <w:r w:rsidRPr="0093106B">
              <w:rPr>
                <w:sz w:val="20"/>
                <w:szCs w:val="20"/>
              </w:rPr>
              <w:t>Постановление Правител</w:t>
            </w:r>
            <w:r w:rsidRPr="0093106B">
              <w:rPr>
                <w:sz w:val="20"/>
                <w:szCs w:val="20"/>
              </w:rPr>
              <w:t>ь</w:t>
            </w:r>
            <w:r w:rsidRPr="0093106B">
              <w:rPr>
                <w:sz w:val="20"/>
                <w:szCs w:val="20"/>
              </w:rPr>
              <w:t>ства Российской Федерации от 30.04.2020 № 617 "Об ограничениях допуска о</w:t>
            </w:r>
            <w:r w:rsidRPr="0093106B">
              <w:rPr>
                <w:sz w:val="20"/>
                <w:szCs w:val="20"/>
              </w:rPr>
              <w:t>т</w:t>
            </w:r>
            <w:r w:rsidRPr="0093106B">
              <w:rPr>
                <w:sz w:val="20"/>
                <w:szCs w:val="20"/>
              </w:rPr>
              <w:t>дельных видов промышле</w:t>
            </w:r>
            <w:r w:rsidRPr="0093106B">
              <w:rPr>
                <w:sz w:val="20"/>
                <w:szCs w:val="20"/>
              </w:rPr>
              <w:t>н</w:t>
            </w:r>
            <w:r w:rsidRPr="0093106B">
              <w:rPr>
                <w:sz w:val="20"/>
                <w:szCs w:val="20"/>
              </w:rPr>
              <w:t>ных товаров, происходящих из иностранных государств, для целей осуществления закупок для обеспечения государственных и муниц</w:t>
            </w:r>
            <w:r w:rsidRPr="0093106B">
              <w:rPr>
                <w:sz w:val="20"/>
                <w:szCs w:val="20"/>
              </w:rPr>
              <w:t>и</w:t>
            </w:r>
            <w:r w:rsidRPr="0093106B">
              <w:rPr>
                <w:sz w:val="20"/>
                <w:szCs w:val="20"/>
              </w:rPr>
              <w:t>пальных нужд"</w:t>
            </w:r>
          </w:p>
        </w:tc>
        <w:tc>
          <w:tcPr>
            <w:tcW w:w="1350" w:type="pct"/>
          </w:tcPr>
          <w:p w:rsidR="00183195" w:rsidRPr="0093106B" w:rsidRDefault="00183195" w:rsidP="000E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86" w:type="pct"/>
          </w:tcPr>
          <w:p w:rsidR="00183195" w:rsidRPr="0093106B" w:rsidRDefault="00183195" w:rsidP="000E45BC">
            <w:pPr>
              <w:rPr>
                <w:sz w:val="20"/>
                <w:szCs w:val="20"/>
              </w:rPr>
            </w:pPr>
            <w:r w:rsidRPr="0093106B">
              <w:rPr>
                <w:sz w:val="20"/>
                <w:szCs w:val="20"/>
              </w:rPr>
              <w:t>_</w:t>
            </w:r>
          </w:p>
        </w:tc>
        <w:tc>
          <w:tcPr>
            <w:tcW w:w="645" w:type="pct"/>
          </w:tcPr>
          <w:p w:rsidR="00183195" w:rsidRPr="0093106B" w:rsidRDefault="00183195" w:rsidP="000E45BC">
            <w:pPr>
              <w:rPr>
                <w:sz w:val="20"/>
                <w:szCs w:val="20"/>
              </w:rPr>
            </w:pPr>
            <w:r w:rsidRPr="0093106B">
              <w:rPr>
                <w:sz w:val="20"/>
                <w:szCs w:val="20"/>
              </w:rPr>
              <w:t>_</w:t>
            </w:r>
          </w:p>
        </w:tc>
      </w:tr>
      <w:tr w:rsidR="00183195" w:rsidRPr="0093106B" w:rsidTr="00FC7084">
        <w:tc>
          <w:tcPr>
            <w:tcW w:w="578" w:type="pct"/>
          </w:tcPr>
          <w:p w:rsidR="00183195" w:rsidRPr="0093106B" w:rsidRDefault="00183195" w:rsidP="000E45BC">
            <w:pPr>
              <w:rPr>
                <w:sz w:val="20"/>
                <w:szCs w:val="20"/>
                <w:lang w:val="en-US"/>
              </w:rPr>
            </w:pPr>
            <w:r w:rsidRPr="0093106B">
              <w:rPr>
                <w:sz w:val="20"/>
                <w:szCs w:val="20"/>
              </w:rPr>
              <w:t>Условия д</w:t>
            </w:r>
            <w:r w:rsidRPr="0093106B">
              <w:rPr>
                <w:sz w:val="20"/>
                <w:szCs w:val="20"/>
              </w:rPr>
              <w:t>о</w:t>
            </w:r>
            <w:r w:rsidRPr="0093106B">
              <w:rPr>
                <w:sz w:val="20"/>
                <w:szCs w:val="20"/>
              </w:rPr>
              <w:t>пуска</w:t>
            </w:r>
          </w:p>
        </w:tc>
        <w:tc>
          <w:tcPr>
            <w:tcW w:w="1242" w:type="pct"/>
          </w:tcPr>
          <w:p w:rsidR="00183195" w:rsidRPr="00CA06D9" w:rsidRDefault="00183195" w:rsidP="000E45BC">
            <w:pPr>
              <w:rPr>
                <w:sz w:val="20"/>
                <w:szCs w:val="20"/>
              </w:rPr>
            </w:pPr>
            <w:r w:rsidRPr="0093106B">
              <w:rPr>
                <w:sz w:val="20"/>
                <w:szCs w:val="20"/>
              </w:rPr>
              <w:t>Приказ Минфина России от 04.06.2018 № 126н "Об условиях допуска товаров, происходящих из иностра</w:t>
            </w:r>
            <w:r w:rsidRPr="0093106B">
              <w:rPr>
                <w:sz w:val="20"/>
                <w:szCs w:val="20"/>
              </w:rPr>
              <w:t>н</w:t>
            </w:r>
            <w:r w:rsidRPr="0093106B">
              <w:rPr>
                <w:sz w:val="20"/>
                <w:szCs w:val="20"/>
              </w:rPr>
              <w:t>ного государства или гру</w:t>
            </w:r>
            <w:r w:rsidRPr="0093106B">
              <w:rPr>
                <w:sz w:val="20"/>
                <w:szCs w:val="20"/>
              </w:rPr>
              <w:t>п</w:t>
            </w:r>
            <w:r w:rsidRPr="0093106B">
              <w:rPr>
                <w:sz w:val="20"/>
                <w:szCs w:val="20"/>
              </w:rPr>
              <w:t>пы иностранных государств, для целей осуществления закупок товаров для обесп</w:t>
            </w:r>
            <w:r w:rsidRPr="0093106B">
              <w:rPr>
                <w:sz w:val="20"/>
                <w:szCs w:val="20"/>
              </w:rPr>
              <w:t>е</w:t>
            </w:r>
            <w:r w:rsidRPr="0093106B">
              <w:rPr>
                <w:sz w:val="20"/>
                <w:szCs w:val="20"/>
              </w:rPr>
              <w:t>чения государственных и муниципальных нужд"</w:t>
            </w:r>
          </w:p>
        </w:tc>
        <w:tc>
          <w:tcPr>
            <w:tcW w:w="1350" w:type="pct"/>
          </w:tcPr>
          <w:p w:rsidR="00183195" w:rsidRPr="0093106B" w:rsidRDefault="00183195" w:rsidP="000E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86" w:type="pct"/>
          </w:tcPr>
          <w:p w:rsidR="00183195" w:rsidRPr="0093106B" w:rsidRDefault="00183195" w:rsidP="000E45BC">
            <w:pPr>
              <w:rPr>
                <w:sz w:val="20"/>
                <w:szCs w:val="20"/>
              </w:rPr>
            </w:pPr>
            <w:r w:rsidRPr="0093106B">
              <w:rPr>
                <w:sz w:val="20"/>
                <w:szCs w:val="20"/>
              </w:rPr>
              <w:t>_</w:t>
            </w:r>
          </w:p>
        </w:tc>
        <w:tc>
          <w:tcPr>
            <w:tcW w:w="645" w:type="pct"/>
          </w:tcPr>
          <w:p w:rsidR="00183195" w:rsidRPr="0093106B" w:rsidRDefault="00183195" w:rsidP="000E45BC">
            <w:pPr>
              <w:rPr>
                <w:sz w:val="20"/>
                <w:szCs w:val="20"/>
              </w:rPr>
            </w:pPr>
            <w:r w:rsidRPr="0093106B">
              <w:rPr>
                <w:sz w:val="20"/>
                <w:szCs w:val="20"/>
              </w:rPr>
              <w:t>_</w:t>
            </w:r>
          </w:p>
        </w:tc>
      </w:tr>
    </w:tbl>
    <w:p w:rsidR="00183195" w:rsidRDefault="00183195" w:rsidP="00183195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8"/>
        <w:gridCol w:w="6081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D3541C">
            <w:r w:rsidRPr="00881CCA">
              <w:t xml:space="preserve">1. </w:t>
            </w:r>
            <w:r w:rsidRPr="00A510DC">
              <w:t>Обоснование начальной (максимальной) цены ко</w:t>
            </w:r>
            <w:r w:rsidRPr="00A510DC">
              <w:t>н</w:t>
            </w:r>
            <w:r w:rsidRPr="00A510DC">
              <w:t>тракта.docx</w:t>
            </w:r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D3541C">
            <w:r w:rsidRPr="000A450B">
              <w:rPr>
                <w:b/>
              </w:rPr>
              <w:t>Проект контракта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Проект контракта.docx;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Описание объекта закупки.xls;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Требования к содержанию, составу заявки, инструкция </w:t>
            </w:r>
            <w:r w:rsidRPr="00A510DC">
              <w:lastRenderedPageBreak/>
              <w:t>по заполнению.docx;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Pr="00CA06D9" w:rsidRDefault="00183195" w:rsidP="00183195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183195" w:rsidRPr="00CA06D9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44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40B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D2B"/>
    <w:rsid w:val="00551EC1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37D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51B5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240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64A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5D57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904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6D9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78D"/>
    <w:rsid w:val="00EE0929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0</TotalTime>
  <Pages>8</Pages>
  <Words>1697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Пользователь Windows</cp:lastModifiedBy>
  <cp:revision>2</cp:revision>
  <dcterms:created xsi:type="dcterms:W3CDTF">2024-08-12T09:28:00Z</dcterms:created>
  <dcterms:modified xsi:type="dcterms:W3CDTF">2024-08-12T09:28:00Z</dcterms:modified>
</cp:coreProperties>
</file>